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13B91" w14:textId="77777777" w:rsidR="005A60DD" w:rsidRPr="00E961B0" w:rsidRDefault="005A60DD" w:rsidP="005A60DD">
      <w:pPr>
        <w:jc w:val="center"/>
        <w:rPr>
          <w:b/>
          <w:sz w:val="36"/>
          <w:u w:val="single"/>
        </w:rPr>
      </w:pPr>
      <w:r w:rsidRPr="00BE1B7E">
        <w:rPr>
          <w:b/>
          <w:sz w:val="36"/>
          <w:u w:val="single"/>
        </w:rPr>
        <w:t>DOMANDA UTILIZZO CAMPO DA CALCIO</w:t>
      </w:r>
    </w:p>
    <w:p w14:paraId="0EF6F655" w14:textId="77777777" w:rsidR="005A60DD" w:rsidRDefault="005A60DD" w:rsidP="00CC1DAB">
      <w:pPr>
        <w:jc w:val="both"/>
      </w:pPr>
    </w:p>
    <w:p w14:paraId="3354C763" w14:textId="77777777" w:rsidR="00BE1C02" w:rsidRDefault="005A60DD" w:rsidP="00CC1DAB">
      <w:pPr>
        <w:jc w:val="both"/>
      </w:pPr>
      <w:r>
        <w:t>Il sottoscritto/a …………………………………………… nato/a ……………………...............  il ……/…</w:t>
      </w:r>
      <w:r w:rsidR="00CC1DAB">
        <w:t>…/……………… residente a …………………</w:t>
      </w:r>
      <w:r>
        <w:t xml:space="preserve"> </w:t>
      </w:r>
      <w:r w:rsidR="00CC1DAB">
        <w:t>in Via ……………………</w:t>
      </w:r>
      <w:proofErr w:type="gramStart"/>
      <w:r w:rsidR="00CC1DAB">
        <w:t>…….</w:t>
      </w:r>
      <w:proofErr w:type="gramEnd"/>
      <w:r w:rsidR="00CC1DAB">
        <w:t xml:space="preserve">……… </w:t>
      </w:r>
    </w:p>
    <w:p w14:paraId="5671F6C2" w14:textId="77777777" w:rsidR="00BE1C02" w:rsidRDefault="00BE1C02" w:rsidP="00CC1DAB">
      <w:pPr>
        <w:jc w:val="both"/>
      </w:pPr>
      <w:r>
        <w:t xml:space="preserve">Tel.  ………………………………….  Cell.  ………………………………….  </w:t>
      </w:r>
    </w:p>
    <w:p w14:paraId="6D14497D" w14:textId="77777777" w:rsidR="005A60DD" w:rsidRDefault="005A60DD" w:rsidP="00CC1DAB">
      <w:pPr>
        <w:jc w:val="both"/>
      </w:pPr>
      <w:r>
        <w:t xml:space="preserve">a nome e per conto </w:t>
      </w:r>
      <w:r w:rsidR="00CF2C15">
        <w:t xml:space="preserve">di…………………………………con sede in …………………………… P.IVA…………………………………...C.F……………………………………. </w:t>
      </w:r>
      <w:r>
        <w:t>con la presente richiede l’utilizzo dal campo da calcio a 7 per N…</w:t>
      </w:r>
      <w:proofErr w:type="gramStart"/>
      <w:r>
        <w:t>…….</w:t>
      </w:r>
      <w:proofErr w:type="gramEnd"/>
      <w:r>
        <w:t>. eventi delle ore …</w:t>
      </w:r>
      <w:proofErr w:type="gramStart"/>
      <w:r>
        <w:t>…….</w:t>
      </w:r>
      <w:proofErr w:type="gramEnd"/>
      <w:r>
        <w:t xml:space="preserve">. alle </w:t>
      </w:r>
      <w:proofErr w:type="gramStart"/>
      <w:r>
        <w:t>ore  …</w:t>
      </w:r>
      <w:proofErr w:type="gramEnd"/>
      <w:r>
        <w:t>…….. per un totale di ore ……… cadauno, che si terranno nelle seguenti date: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374"/>
        <w:gridCol w:w="1375"/>
        <w:gridCol w:w="1375"/>
        <w:gridCol w:w="1376"/>
        <w:gridCol w:w="1376"/>
        <w:gridCol w:w="1376"/>
        <w:gridCol w:w="1376"/>
      </w:tblGrid>
      <w:tr w:rsidR="005A60DD" w14:paraId="3AC1B9BF" w14:textId="77777777" w:rsidTr="00324438">
        <w:tc>
          <w:tcPr>
            <w:tcW w:w="1396" w:type="dxa"/>
          </w:tcPr>
          <w:p w14:paraId="3E543885" w14:textId="77777777" w:rsidR="005A60DD" w:rsidRDefault="005A60DD" w:rsidP="00324438"/>
        </w:tc>
        <w:tc>
          <w:tcPr>
            <w:tcW w:w="1397" w:type="dxa"/>
          </w:tcPr>
          <w:p w14:paraId="400926C0" w14:textId="77777777" w:rsidR="005A60DD" w:rsidRDefault="005A60DD" w:rsidP="00324438"/>
        </w:tc>
        <w:tc>
          <w:tcPr>
            <w:tcW w:w="1397" w:type="dxa"/>
          </w:tcPr>
          <w:p w14:paraId="3A2064D3" w14:textId="77777777" w:rsidR="005A60DD" w:rsidRDefault="005A60DD" w:rsidP="00324438"/>
        </w:tc>
        <w:tc>
          <w:tcPr>
            <w:tcW w:w="1397" w:type="dxa"/>
          </w:tcPr>
          <w:p w14:paraId="07C8BAAA" w14:textId="77777777" w:rsidR="005A60DD" w:rsidRDefault="005A60DD" w:rsidP="00324438"/>
        </w:tc>
        <w:tc>
          <w:tcPr>
            <w:tcW w:w="1397" w:type="dxa"/>
          </w:tcPr>
          <w:p w14:paraId="3AADAE3A" w14:textId="77777777" w:rsidR="005A60DD" w:rsidRDefault="005A60DD" w:rsidP="00324438"/>
        </w:tc>
        <w:tc>
          <w:tcPr>
            <w:tcW w:w="1397" w:type="dxa"/>
          </w:tcPr>
          <w:p w14:paraId="3401AFD4" w14:textId="77777777" w:rsidR="005A60DD" w:rsidRDefault="005A60DD" w:rsidP="00324438"/>
        </w:tc>
        <w:tc>
          <w:tcPr>
            <w:tcW w:w="1397" w:type="dxa"/>
          </w:tcPr>
          <w:p w14:paraId="3FC319CE" w14:textId="77777777" w:rsidR="005A60DD" w:rsidRDefault="005A60DD" w:rsidP="00324438"/>
        </w:tc>
      </w:tr>
      <w:tr w:rsidR="005A60DD" w14:paraId="0B155002" w14:textId="77777777" w:rsidTr="00324438">
        <w:tc>
          <w:tcPr>
            <w:tcW w:w="1396" w:type="dxa"/>
          </w:tcPr>
          <w:p w14:paraId="34FF99EC" w14:textId="77777777" w:rsidR="005A60DD" w:rsidRDefault="005A60DD" w:rsidP="00324438"/>
        </w:tc>
        <w:tc>
          <w:tcPr>
            <w:tcW w:w="1397" w:type="dxa"/>
          </w:tcPr>
          <w:p w14:paraId="4CC0BBCA" w14:textId="77777777" w:rsidR="005A60DD" w:rsidRDefault="005A60DD" w:rsidP="00324438"/>
        </w:tc>
        <w:tc>
          <w:tcPr>
            <w:tcW w:w="1397" w:type="dxa"/>
          </w:tcPr>
          <w:p w14:paraId="18F1120C" w14:textId="77777777" w:rsidR="005A60DD" w:rsidRDefault="005A60DD" w:rsidP="00324438"/>
        </w:tc>
        <w:tc>
          <w:tcPr>
            <w:tcW w:w="1397" w:type="dxa"/>
          </w:tcPr>
          <w:p w14:paraId="734E0BC8" w14:textId="77777777" w:rsidR="005A60DD" w:rsidRDefault="005A60DD" w:rsidP="00324438"/>
        </w:tc>
        <w:tc>
          <w:tcPr>
            <w:tcW w:w="1397" w:type="dxa"/>
          </w:tcPr>
          <w:p w14:paraId="1426E50E" w14:textId="77777777" w:rsidR="005A60DD" w:rsidRDefault="005A60DD" w:rsidP="00324438"/>
        </w:tc>
        <w:tc>
          <w:tcPr>
            <w:tcW w:w="1397" w:type="dxa"/>
          </w:tcPr>
          <w:p w14:paraId="332E050E" w14:textId="77777777" w:rsidR="005A60DD" w:rsidRDefault="005A60DD" w:rsidP="00324438"/>
        </w:tc>
        <w:tc>
          <w:tcPr>
            <w:tcW w:w="1397" w:type="dxa"/>
          </w:tcPr>
          <w:p w14:paraId="0784C20E" w14:textId="77777777" w:rsidR="005A60DD" w:rsidRDefault="005A60DD" w:rsidP="00324438"/>
        </w:tc>
      </w:tr>
      <w:tr w:rsidR="005A60DD" w14:paraId="5D006E40" w14:textId="77777777" w:rsidTr="00324438">
        <w:tc>
          <w:tcPr>
            <w:tcW w:w="1396" w:type="dxa"/>
          </w:tcPr>
          <w:p w14:paraId="4BAB03B0" w14:textId="77777777" w:rsidR="005A60DD" w:rsidRDefault="005A60DD" w:rsidP="00324438"/>
        </w:tc>
        <w:tc>
          <w:tcPr>
            <w:tcW w:w="1397" w:type="dxa"/>
          </w:tcPr>
          <w:p w14:paraId="7AB96228" w14:textId="77777777" w:rsidR="005A60DD" w:rsidRDefault="005A60DD" w:rsidP="00324438"/>
        </w:tc>
        <w:tc>
          <w:tcPr>
            <w:tcW w:w="1397" w:type="dxa"/>
          </w:tcPr>
          <w:p w14:paraId="34F795F6" w14:textId="77777777" w:rsidR="005A60DD" w:rsidRDefault="005A60DD" w:rsidP="00324438"/>
        </w:tc>
        <w:tc>
          <w:tcPr>
            <w:tcW w:w="1397" w:type="dxa"/>
          </w:tcPr>
          <w:p w14:paraId="1940DAE8" w14:textId="77777777" w:rsidR="005A60DD" w:rsidRDefault="005A60DD" w:rsidP="00324438"/>
        </w:tc>
        <w:tc>
          <w:tcPr>
            <w:tcW w:w="1397" w:type="dxa"/>
          </w:tcPr>
          <w:p w14:paraId="681AB645" w14:textId="77777777" w:rsidR="005A60DD" w:rsidRDefault="005A60DD" w:rsidP="00324438"/>
        </w:tc>
        <w:tc>
          <w:tcPr>
            <w:tcW w:w="1397" w:type="dxa"/>
          </w:tcPr>
          <w:p w14:paraId="63CF538D" w14:textId="77777777" w:rsidR="005A60DD" w:rsidRDefault="005A60DD" w:rsidP="00324438"/>
        </w:tc>
        <w:tc>
          <w:tcPr>
            <w:tcW w:w="1397" w:type="dxa"/>
          </w:tcPr>
          <w:p w14:paraId="23C523F0" w14:textId="77777777" w:rsidR="005A60DD" w:rsidRDefault="005A60DD" w:rsidP="00324438"/>
        </w:tc>
      </w:tr>
      <w:tr w:rsidR="005A60DD" w14:paraId="0D26B149" w14:textId="77777777" w:rsidTr="00324438">
        <w:tc>
          <w:tcPr>
            <w:tcW w:w="1396" w:type="dxa"/>
          </w:tcPr>
          <w:p w14:paraId="749272B3" w14:textId="77777777" w:rsidR="005A60DD" w:rsidRDefault="005A60DD" w:rsidP="00324438"/>
        </w:tc>
        <w:tc>
          <w:tcPr>
            <w:tcW w:w="1397" w:type="dxa"/>
          </w:tcPr>
          <w:p w14:paraId="31473AFC" w14:textId="77777777" w:rsidR="005A60DD" w:rsidRDefault="005A60DD" w:rsidP="00324438"/>
        </w:tc>
        <w:tc>
          <w:tcPr>
            <w:tcW w:w="1397" w:type="dxa"/>
          </w:tcPr>
          <w:p w14:paraId="14AE9610" w14:textId="77777777" w:rsidR="005A60DD" w:rsidRDefault="005A60DD" w:rsidP="00324438"/>
        </w:tc>
        <w:tc>
          <w:tcPr>
            <w:tcW w:w="1397" w:type="dxa"/>
          </w:tcPr>
          <w:p w14:paraId="08BFA65A" w14:textId="77777777" w:rsidR="005A60DD" w:rsidRDefault="005A60DD" w:rsidP="00324438"/>
        </w:tc>
        <w:tc>
          <w:tcPr>
            <w:tcW w:w="1397" w:type="dxa"/>
          </w:tcPr>
          <w:p w14:paraId="3B5D8990" w14:textId="77777777" w:rsidR="005A60DD" w:rsidRDefault="005A60DD" w:rsidP="00324438"/>
        </w:tc>
        <w:tc>
          <w:tcPr>
            <w:tcW w:w="1397" w:type="dxa"/>
          </w:tcPr>
          <w:p w14:paraId="0E731C01" w14:textId="77777777" w:rsidR="005A60DD" w:rsidRDefault="005A60DD" w:rsidP="00324438"/>
        </w:tc>
        <w:tc>
          <w:tcPr>
            <w:tcW w:w="1397" w:type="dxa"/>
          </w:tcPr>
          <w:p w14:paraId="7105F8CD" w14:textId="77777777" w:rsidR="005A60DD" w:rsidRDefault="005A60DD" w:rsidP="00324438"/>
        </w:tc>
      </w:tr>
      <w:tr w:rsidR="005A60DD" w14:paraId="129EDBF0" w14:textId="77777777" w:rsidTr="00324438">
        <w:tc>
          <w:tcPr>
            <w:tcW w:w="1396" w:type="dxa"/>
          </w:tcPr>
          <w:p w14:paraId="206BE4B6" w14:textId="77777777" w:rsidR="005A60DD" w:rsidRDefault="005A60DD" w:rsidP="00324438"/>
        </w:tc>
        <w:tc>
          <w:tcPr>
            <w:tcW w:w="1397" w:type="dxa"/>
          </w:tcPr>
          <w:p w14:paraId="6631CD84" w14:textId="77777777" w:rsidR="005A60DD" w:rsidRDefault="005A60DD" w:rsidP="00324438"/>
        </w:tc>
        <w:tc>
          <w:tcPr>
            <w:tcW w:w="1397" w:type="dxa"/>
          </w:tcPr>
          <w:p w14:paraId="1FA63206" w14:textId="77777777" w:rsidR="005A60DD" w:rsidRDefault="005A60DD" w:rsidP="00324438"/>
        </w:tc>
        <w:tc>
          <w:tcPr>
            <w:tcW w:w="1397" w:type="dxa"/>
          </w:tcPr>
          <w:p w14:paraId="45D9C754" w14:textId="77777777" w:rsidR="005A60DD" w:rsidRDefault="005A60DD" w:rsidP="00324438"/>
        </w:tc>
        <w:tc>
          <w:tcPr>
            <w:tcW w:w="1397" w:type="dxa"/>
          </w:tcPr>
          <w:p w14:paraId="4EC0AF5E" w14:textId="77777777" w:rsidR="005A60DD" w:rsidRDefault="005A60DD" w:rsidP="00324438"/>
        </w:tc>
        <w:tc>
          <w:tcPr>
            <w:tcW w:w="1397" w:type="dxa"/>
          </w:tcPr>
          <w:p w14:paraId="5114786C" w14:textId="77777777" w:rsidR="005A60DD" w:rsidRDefault="005A60DD" w:rsidP="00324438"/>
        </w:tc>
        <w:tc>
          <w:tcPr>
            <w:tcW w:w="1397" w:type="dxa"/>
          </w:tcPr>
          <w:p w14:paraId="195CA7D2" w14:textId="77777777" w:rsidR="005A60DD" w:rsidRDefault="005A60DD" w:rsidP="00324438"/>
        </w:tc>
      </w:tr>
      <w:tr w:rsidR="005A60DD" w14:paraId="25A3D9CE" w14:textId="77777777" w:rsidTr="00324438">
        <w:tc>
          <w:tcPr>
            <w:tcW w:w="1396" w:type="dxa"/>
          </w:tcPr>
          <w:p w14:paraId="736845F3" w14:textId="77777777" w:rsidR="005A60DD" w:rsidRDefault="005A60DD" w:rsidP="00324438"/>
        </w:tc>
        <w:tc>
          <w:tcPr>
            <w:tcW w:w="1397" w:type="dxa"/>
          </w:tcPr>
          <w:p w14:paraId="02506B39" w14:textId="77777777" w:rsidR="005A60DD" w:rsidRDefault="005A60DD" w:rsidP="00324438"/>
        </w:tc>
        <w:tc>
          <w:tcPr>
            <w:tcW w:w="1397" w:type="dxa"/>
          </w:tcPr>
          <w:p w14:paraId="622E2B91" w14:textId="77777777" w:rsidR="005A60DD" w:rsidRDefault="005A60DD" w:rsidP="00324438"/>
        </w:tc>
        <w:tc>
          <w:tcPr>
            <w:tcW w:w="1397" w:type="dxa"/>
          </w:tcPr>
          <w:p w14:paraId="204A4CEC" w14:textId="77777777" w:rsidR="005A60DD" w:rsidRDefault="005A60DD" w:rsidP="00324438"/>
        </w:tc>
        <w:tc>
          <w:tcPr>
            <w:tcW w:w="1397" w:type="dxa"/>
          </w:tcPr>
          <w:p w14:paraId="5D75ABC9" w14:textId="77777777" w:rsidR="005A60DD" w:rsidRDefault="005A60DD" w:rsidP="00324438"/>
        </w:tc>
        <w:tc>
          <w:tcPr>
            <w:tcW w:w="1397" w:type="dxa"/>
          </w:tcPr>
          <w:p w14:paraId="064C24C0" w14:textId="77777777" w:rsidR="005A60DD" w:rsidRDefault="005A60DD" w:rsidP="00324438"/>
        </w:tc>
        <w:tc>
          <w:tcPr>
            <w:tcW w:w="1397" w:type="dxa"/>
          </w:tcPr>
          <w:p w14:paraId="322A8E5A" w14:textId="77777777" w:rsidR="005A60DD" w:rsidRDefault="005A60DD" w:rsidP="00324438"/>
        </w:tc>
      </w:tr>
      <w:tr w:rsidR="005A60DD" w14:paraId="71A194FF" w14:textId="77777777" w:rsidTr="00324438">
        <w:tc>
          <w:tcPr>
            <w:tcW w:w="1396" w:type="dxa"/>
          </w:tcPr>
          <w:p w14:paraId="19E775C7" w14:textId="77777777" w:rsidR="005A60DD" w:rsidRDefault="005A60DD" w:rsidP="00324438"/>
        </w:tc>
        <w:tc>
          <w:tcPr>
            <w:tcW w:w="1397" w:type="dxa"/>
          </w:tcPr>
          <w:p w14:paraId="5F9E00C6" w14:textId="77777777" w:rsidR="005A60DD" w:rsidRDefault="005A60DD" w:rsidP="00324438"/>
        </w:tc>
        <w:tc>
          <w:tcPr>
            <w:tcW w:w="1397" w:type="dxa"/>
          </w:tcPr>
          <w:p w14:paraId="4B908F95" w14:textId="77777777" w:rsidR="005A60DD" w:rsidRDefault="005A60DD" w:rsidP="00324438"/>
        </w:tc>
        <w:tc>
          <w:tcPr>
            <w:tcW w:w="1397" w:type="dxa"/>
          </w:tcPr>
          <w:p w14:paraId="03E1374D" w14:textId="77777777" w:rsidR="005A60DD" w:rsidRDefault="005A60DD" w:rsidP="00324438"/>
        </w:tc>
        <w:tc>
          <w:tcPr>
            <w:tcW w:w="1397" w:type="dxa"/>
          </w:tcPr>
          <w:p w14:paraId="72133539" w14:textId="77777777" w:rsidR="005A60DD" w:rsidRDefault="005A60DD" w:rsidP="00324438"/>
        </w:tc>
        <w:tc>
          <w:tcPr>
            <w:tcW w:w="1397" w:type="dxa"/>
          </w:tcPr>
          <w:p w14:paraId="65EDCB02" w14:textId="77777777" w:rsidR="005A60DD" w:rsidRDefault="005A60DD" w:rsidP="00324438"/>
        </w:tc>
        <w:tc>
          <w:tcPr>
            <w:tcW w:w="1397" w:type="dxa"/>
          </w:tcPr>
          <w:p w14:paraId="6E91FCF1" w14:textId="77777777" w:rsidR="005A60DD" w:rsidRDefault="005A60DD" w:rsidP="00324438"/>
        </w:tc>
      </w:tr>
    </w:tbl>
    <w:p w14:paraId="5EDDE6C2" w14:textId="77777777" w:rsidR="00CC1DAB" w:rsidRDefault="00CC1DAB" w:rsidP="00CC1DAB">
      <w:r>
        <w:t>Note: ………………………………………………………………………………………………….</w:t>
      </w:r>
    </w:p>
    <w:p w14:paraId="01EA7E84" w14:textId="77777777" w:rsidR="00CC1DAB" w:rsidRDefault="00CC1DAB" w:rsidP="00CC1DAB">
      <w:r>
        <w:t>…………………………………………</w:t>
      </w:r>
      <w:r w:rsidR="00370075">
        <w:t>………………………………………………………………</w:t>
      </w:r>
    </w:p>
    <w:p w14:paraId="1C043FDC" w14:textId="77777777" w:rsidR="00CC1DAB" w:rsidRDefault="00CC1DAB" w:rsidP="00CC1DAB">
      <w:r>
        <w:t xml:space="preserve">Nel corso </w:t>
      </w:r>
      <w:r w:rsidR="005A60DD">
        <w:t>ciascun evento verranno utilizzati:</w:t>
      </w:r>
    </w:p>
    <w:p w14:paraId="6A128D59" w14:textId="77777777" w:rsidR="00CC1DAB" w:rsidRDefault="00CC1DAB" w:rsidP="00370075">
      <w:pPr>
        <w:jc w:val="center"/>
      </w:pPr>
      <w:proofErr w:type="gramStart"/>
      <w:r w:rsidRPr="00CC1DAB">
        <w:rPr>
          <w:b/>
        </w:rPr>
        <w:t>O</w:t>
      </w:r>
      <w:r>
        <w:t xml:space="preserve">  Docce</w:t>
      </w:r>
      <w:proofErr w:type="gramEnd"/>
      <w:r>
        <w:t xml:space="preserve">        </w:t>
      </w:r>
      <w:r>
        <w:tab/>
      </w:r>
      <w:r>
        <w:tab/>
      </w:r>
      <w:r>
        <w:tab/>
      </w:r>
      <w:r>
        <w:tab/>
        <w:t xml:space="preserve"> </w:t>
      </w:r>
      <w:r w:rsidRPr="00CC1DAB">
        <w:rPr>
          <w:b/>
        </w:rPr>
        <w:t>O</w:t>
      </w:r>
      <w:r>
        <w:t xml:space="preserve"> Fari          </w:t>
      </w:r>
      <w:r>
        <w:tab/>
      </w:r>
      <w:r>
        <w:tab/>
      </w:r>
      <w:r>
        <w:tab/>
      </w:r>
      <w:r>
        <w:tab/>
        <w:t xml:space="preserve"> </w:t>
      </w:r>
      <w:r w:rsidRPr="00CC1DAB">
        <w:rPr>
          <w:b/>
        </w:rPr>
        <w:t>O</w:t>
      </w:r>
      <w:r>
        <w:t xml:space="preserve"> Fari + Docce</w:t>
      </w:r>
    </w:p>
    <w:p w14:paraId="64C5898A" w14:textId="77777777" w:rsidR="00CC1DAB" w:rsidRDefault="005A60DD" w:rsidP="00CC1DAB">
      <w:r>
        <w:t>L’impiego del campo sarà finalizzato per:</w:t>
      </w:r>
    </w:p>
    <w:p w14:paraId="093A56CB" w14:textId="77777777" w:rsidR="00CC1DAB" w:rsidRDefault="00CC1DAB" w:rsidP="00370075">
      <w:pPr>
        <w:spacing w:after="200" w:line="276" w:lineRule="auto"/>
        <w:ind w:left="360"/>
        <w:contextualSpacing/>
      </w:pPr>
      <w:r w:rsidRPr="00CC1DAB">
        <w:rPr>
          <w:b/>
        </w:rPr>
        <w:t>O</w:t>
      </w:r>
      <w:r>
        <w:t xml:space="preserve"> </w:t>
      </w:r>
      <w:r w:rsidR="005A60DD">
        <w:t>Amichevole/i</w:t>
      </w:r>
      <w:r>
        <w:t xml:space="preserve"> </w:t>
      </w:r>
      <w:r w:rsidRPr="00CC1DAB">
        <w:rPr>
          <w:b/>
        </w:rPr>
        <w:t>O</w:t>
      </w:r>
      <w:r>
        <w:t xml:space="preserve"> </w:t>
      </w:r>
      <w:r w:rsidR="005A60DD">
        <w:t>Allenamento/i</w:t>
      </w:r>
      <w:r>
        <w:t xml:space="preserve"> </w:t>
      </w:r>
      <w:r w:rsidRPr="00CC1DAB">
        <w:rPr>
          <w:b/>
        </w:rPr>
        <w:t xml:space="preserve">O </w:t>
      </w:r>
      <w:r w:rsidR="005A60DD">
        <w:t>Gare di campionato</w:t>
      </w:r>
      <w:r>
        <w:t xml:space="preserve"> </w:t>
      </w:r>
      <w:r w:rsidRPr="00CC1DAB">
        <w:rPr>
          <w:b/>
        </w:rPr>
        <w:t>O</w:t>
      </w:r>
      <w:r>
        <w:t xml:space="preserve"> </w:t>
      </w:r>
      <w:r w:rsidR="005A60DD">
        <w:t>Torneo</w:t>
      </w:r>
      <w:r>
        <w:t xml:space="preserve"> </w:t>
      </w:r>
      <w:r w:rsidRPr="00CC1DAB">
        <w:rPr>
          <w:b/>
        </w:rPr>
        <w:t>O</w:t>
      </w:r>
      <w:r>
        <w:t xml:space="preserve"> </w:t>
      </w:r>
      <w:r w:rsidR="005A60DD">
        <w:t xml:space="preserve">Altro </w:t>
      </w:r>
      <w:r>
        <w:t>……………….</w:t>
      </w:r>
    </w:p>
    <w:p w14:paraId="1E204D31" w14:textId="77777777" w:rsidR="00CC1DAB" w:rsidRDefault="00CC1DAB" w:rsidP="00CC1DAB">
      <w:r>
        <w:t>D</w:t>
      </w:r>
      <w:r w:rsidR="005A60DD">
        <w:t>urante l’uso del campo verranno introdotte</w:t>
      </w:r>
      <w:r>
        <w:t xml:space="preserve"> le seguenti attrezzature:</w:t>
      </w:r>
      <w:r w:rsidR="005A60DD">
        <w:t xml:space="preserve"> …………………………………………………………</w:t>
      </w:r>
      <w:r w:rsidR="00370075">
        <w:t>………………………………………………</w:t>
      </w:r>
    </w:p>
    <w:p w14:paraId="583E010E" w14:textId="77777777" w:rsidR="00CC1DAB" w:rsidRDefault="00CC1DAB" w:rsidP="00CC1DAB">
      <w:pPr>
        <w:jc w:val="center"/>
      </w:pPr>
      <w:r w:rsidRPr="00CC1DAB">
        <w:rPr>
          <w:b/>
        </w:rPr>
        <w:t>O</w:t>
      </w:r>
      <w:r>
        <w:t xml:space="preserve"> desidero avere le chiavi dell’impianto          </w:t>
      </w:r>
      <w:r w:rsidRPr="00CC1DAB">
        <w:rPr>
          <w:b/>
        </w:rPr>
        <w:t>O</w:t>
      </w:r>
      <w:r>
        <w:t xml:space="preserve"> NON desidero avere le chiavi dell’impianto</w:t>
      </w:r>
    </w:p>
    <w:p w14:paraId="5DBB4F06" w14:textId="77777777" w:rsidR="000B2090" w:rsidRDefault="000B2090" w:rsidP="00370075"/>
    <w:p w14:paraId="75D38A52" w14:textId="77777777" w:rsidR="00370075" w:rsidRDefault="00370075" w:rsidP="00370075">
      <w:r>
        <w:t>Il pagamento del campo dovrà essere effettuato entro 8 giorni dal ricevimento della fattura, mediante versamento direttamente al Tesoriere:</w:t>
      </w:r>
    </w:p>
    <w:p w14:paraId="4F6E5044" w14:textId="77777777" w:rsidR="00370075" w:rsidRPr="00370075" w:rsidRDefault="00D65F5E" w:rsidP="00370075">
      <w:pPr>
        <w:pStyle w:val="Paragrafoelenco"/>
        <w:numPr>
          <w:ilvl w:val="0"/>
          <w:numId w:val="7"/>
        </w:numPr>
      </w:pPr>
      <w:r>
        <w:rPr>
          <w:b/>
        </w:rPr>
        <w:t xml:space="preserve">CREDIT AGRICOLE ITALIA </w:t>
      </w:r>
    </w:p>
    <w:p w14:paraId="560A30DF" w14:textId="77777777" w:rsidR="00370075" w:rsidRPr="00370075" w:rsidRDefault="00370075" w:rsidP="001A71DD">
      <w:pPr>
        <w:pStyle w:val="Paragrafoelenco"/>
        <w:numPr>
          <w:ilvl w:val="0"/>
          <w:numId w:val="7"/>
        </w:numPr>
      </w:pPr>
      <w:r>
        <w:rPr>
          <w:b/>
        </w:rPr>
        <w:t>IBAN</w:t>
      </w: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274"/>
        <w:gridCol w:w="341"/>
        <w:gridCol w:w="330"/>
        <w:gridCol w:w="330"/>
        <w:gridCol w:w="392"/>
        <w:gridCol w:w="330"/>
        <w:gridCol w:w="330"/>
        <w:gridCol w:w="330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</w:tblGrid>
      <w:tr w:rsidR="00D65F5E" w14:paraId="6FB48AE4" w14:textId="77777777" w:rsidTr="00936468">
        <w:trPr>
          <w:trHeight w:val="516"/>
        </w:trPr>
        <w:tc>
          <w:tcPr>
            <w:tcW w:w="652" w:type="dxa"/>
            <w:gridSpan w:val="2"/>
            <w:vAlign w:val="center"/>
          </w:tcPr>
          <w:p w14:paraId="6001B1A1" w14:textId="77777777" w:rsidR="001A71DD" w:rsidRPr="00936468" w:rsidRDefault="00936468" w:rsidP="00936468">
            <w:pPr>
              <w:jc w:val="center"/>
              <w:rPr>
                <w:sz w:val="12"/>
              </w:rPr>
            </w:pPr>
            <w:r w:rsidRPr="00936468">
              <w:rPr>
                <w:sz w:val="12"/>
              </w:rPr>
              <w:t>PAESE</w:t>
            </w:r>
          </w:p>
        </w:tc>
        <w:tc>
          <w:tcPr>
            <w:tcW w:w="652" w:type="dxa"/>
            <w:gridSpan w:val="2"/>
            <w:vAlign w:val="center"/>
          </w:tcPr>
          <w:p w14:paraId="3C08466E" w14:textId="77777777" w:rsidR="001A71DD" w:rsidRPr="00936468" w:rsidRDefault="00936468" w:rsidP="00936468">
            <w:pPr>
              <w:jc w:val="center"/>
              <w:rPr>
                <w:sz w:val="12"/>
              </w:rPr>
            </w:pPr>
            <w:r>
              <w:rPr>
                <w:sz w:val="12"/>
              </w:rPr>
              <w:t>CIN EURO</w:t>
            </w:r>
          </w:p>
        </w:tc>
        <w:tc>
          <w:tcPr>
            <w:tcW w:w="654" w:type="dxa"/>
            <w:vAlign w:val="center"/>
          </w:tcPr>
          <w:p w14:paraId="2482B4BE" w14:textId="77777777" w:rsidR="001A71DD" w:rsidRPr="00936468" w:rsidRDefault="00936468" w:rsidP="00936468">
            <w:pPr>
              <w:jc w:val="center"/>
              <w:rPr>
                <w:sz w:val="12"/>
              </w:rPr>
            </w:pPr>
            <w:r>
              <w:rPr>
                <w:sz w:val="12"/>
              </w:rPr>
              <w:t>CIN</w:t>
            </w:r>
          </w:p>
        </w:tc>
        <w:tc>
          <w:tcPr>
            <w:tcW w:w="1631" w:type="dxa"/>
            <w:gridSpan w:val="5"/>
            <w:vAlign w:val="center"/>
          </w:tcPr>
          <w:p w14:paraId="455C9B24" w14:textId="77777777" w:rsidR="001A71DD" w:rsidRPr="00936468" w:rsidRDefault="00936468" w:rsidP="00936468">
            <w:pPr>
              <w:jc w:val="center"/>
              <w:rPr>
                <w:sz w:val="12"/>
              </w:rPr>
            </w:pPr>
            <w:r>
              <w:rPr>
                <w:sz w:val="12"/>
              </w:rPr>
              <w:t>CODICE ABI</w:t>
            </w:r>
          </w:p>
        </w:tc>
        <w:tc>
          <w:tcPr>
            <w:tcW w:w="1631" w:type="dxa"/>
            <w:gridSpan w:val="5"/>
            <w:vAlign w:val="center"/>
          </w:tcPr>
          <w:p w14:paraId="0CB87DD0" w14:textId="77777777" w:rsidR="001A71DD" w:rsidRPr="00936468" w:rsidRDefault="00936468" w:rsidP="00936468">
            <w:pPr>
              <w:jc w:val="center"/>
              <w:rPr>
                <w:sz w:val="12"/>
              </w:rPr>
            </w:pPr>
            <w:r>
              <w:rPr>
                <w:sz w:val="12"/>
              </w:rPr>
              <w:t>CODICE CAB</w:t>
            </w:r>
          </w:p>
        </w:tc>
        <w:tc>
          <w:tcPr>
            <w:tcW w:w="3914" w:type="dxa"/>
            <w:gridSpan w:val="12"/>
            <w:vAlign w:val="center"/>
          </w:tcPr>
          <w:p w14:paraId="1CBF3DDA" w14:textId="77777777" w:rsidR="001A71DD" w:rsidRPr="00936468" w:rsidRDefault="00936468" w:rsidP="00936468">
            <w:pPr>
              <w:jc w:val="center"/>
              <w:rPr>
                <w:sz w:val="12"/>
              </w:rPr>
            </w:pPr>
            <w:r>
              <w:rPr>
                <w:sz w:val="12"/>
              </w:rPr>
              <w:t>CONTO CORRENTE</w:t>
            </w:r>
          </w:p>
        </w:tc>
      </w:tr>
      <w:tr w:rsidR="00D65F5E" w:rsidRPr="0012419E" w14:paraId="2666B78C" w14:textId="77777777" w:rsidTr="00540954">
        <w:trPr>
          <w:trHeight w:val="253"/>
        </w:trPr>
        <w:tc>
          <w:tcPr>
            <w:tcW w:w="326" w:type="dxa"/>
          </w:tcPr>
          <w:p w14:paraId="7C413D98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I</w:t>
            </w:r>
          </w:p>
        </w:tc>
        <w:tc>
          <w:tcPr>
            <w:tcW w:w="326" w:type="dxa"/>
          </w:tcPr>
          <w:p w14:paraId="6DE4D84B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T</w:t>
            </w:r>
          </w:p>
        </w:tc>
        <w:tc>
          <w:tcPr>
            <w:tcW w:w="326" w:type="dxa"/>
          </w:tcPr>
          <w:p w14:paraId="7F4A9A9F" w14:textId="77777777" w:rsidR="001A71DD" w:rsidRPr="0012419E" w:rsidRDefault="00D65F5E" w:rsidP="00D65F5E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26" w:type="dxa"/>
          </w:tcPr>
          <w:p w14:paraId="6C1ABCD2" w14:textId="77777777" w:rsidR="001A71DD" w:rsidRPr="0012419E" w:rsidRDefault="00D65F5E" w:rsidP="00D65F5E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654" w:type="dxa"/>
          </w:tcPr>
          <w:p w14:paraId="58CAB641" w14:textId="77777777" w:rsidR="001A71DD" w:rsidRPr="0012419E" w:rsidRDefault="00D65F5E" w:rsidP="00D65F5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</w:tc>
        <w:tc>
          <w:tcPr>
            <w:tcW w:w="326" w:type="dxa"/>
          </w:tcPr>
          <w:p w14:paraId="73BEC017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0</w:t>
            </w:r>
          </w:p>
        </w:tc>
        <w:tc>
          <w:tcPr>
            <w:tcW w:w="326" w:type="dxa"/>
          </w:tcPr>
          <w:p w14:paraId="77DC2272" w14:textId="77777777" w:rsidR="001A71DD" w:rsidRPr="0012419E" w:rsidRDefault="00D65F5E" w:rsidP="00D65F5E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26" w:type="dxa"/>
          </w:tcPr>
          <w:p w14:paraId="5322656D" w14:textId="77777777" w:rsidR="001A71DD" w:rsidRPr="0012419E" w:rsidRDefault="00D65F5E" w:rsidP="00D65F5E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26" w:type="dxa"/>
          </w:tcPr>
          <w:p w14:paraId="6999E3BB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3</w:t>
            </w:r>
          </w:p>
        </w:tc>
        <w:tc>
          <w:tcPr>
            <w:tcW w:w="327" w:type="dxa"/>
          </w:tcPr>
          <w:p w14:paraId="4FC274AB" w14:textId="77777777" w:rsidR="001A71DD" w:rsidRPr="0012419E" w:rsidRDefault="00D65F5E" w:rsidP="0037007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26" w:type="dxa"/>
          </w:tcPr>
          <w:p w14:paraId="7202A7FF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1</w:t>
            </w:r>
          </w:p>
        </w:tc>
        <w:tc>
          <w:tcPr>
            <w:tcW w:w="326" w:type="dxa"/>
          </w:tcPr>
          <w:p w14:paraId="6AF3E6B5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1</w:t>
            </w:r>
          </w:p>
        </w:tc>
        <w:tc>
          <w:tcPr>
            <w:tcW w:w="326" w:type="dxa"/>
          </w:tcPr>
          <w:p w14:paraId="29E69E5F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7</w:t>
            </w:r>
          </w:p>
        </w:tc>
        <w:tc>
          <w:tcPr>
            <w:tcW w:w="327" w:type="dxa"/>
          </w:tcPr>
          <w:p w14:paraId="0F567CA7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0</w:t>
            </w:r>
          </w:p>
        </w:tc>
        <w:tc>
          <w:tcPr>
            <w:tcW w:w="326" w:type="dxa"/>
          </w:tcPr>
          <w:p w14:paraId="03F8D9DB" w14:textId="77777777" w:rsidR="001A71DD" w:rsidRPr="0012419E" w:rsidRDefault="00D65F5E" w:rsidP="00370075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26" w:type="dxa"/>
          </w:tcPr>
          <w:p w14:paraId="7CCA4919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0</w:t>
            </w:r>
          </w:p>
        </w:tc>
        <w:tc>
          <w:tcPr>
            <w:tcW w:w="326" w:type="dxa"/>
          </w:tcPr>
          <w:p w14:paraId="77633A2A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0</w:t>
            </w:r>
          </w:p>
        </w:tc>
        <w:tc>
          <w:tcPr>
            <w:tcW w:w="326" w:type="dxa"/>
          </w:tcPr>
          <w:p w14:paraId="34BB67A7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0</w:t>
            </w:r>
          </w:p>
        </w:tc>
        <w:tc>
          <w:tcPr>
            <w:tcW w:w="327" w:type="dxa"/>
          </w:tcPr>
          <w:p w14:paraId="14843807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0</w:t>
            </w:r>
          </w:p>
        </w:tc>
        <w:tc>
          <w:tcPr>
            <w:tcW w:w="326" w:type="dxa"/>
          </w:tcPr>
          <w:p w14:paraId="2F662D86" w14:textId="77777777" w:rsidR="001A71DD" w:rsidRPr="0012419E" w:rsidRDefault="00D65F5E" w:rsidP="00370075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26" w:type="dxa"/>
          </w:tcPr>
          <w:p w14:paraId="7DED445E" w14:textId="77777777" w:rsidR="001A71DD" w:rsidRPr="0012419E" w:rsidRDefault="00D65F5E" w:rsidP="00370075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26" w:type="dxa"/>
          </w:tcPr>
          <w:p w14:paraId="1264D06C" w14:textId="77777777" w:rsidR="001A71DD" w:rsidRPr="0012419E" w:rsidRDefault="00D65F5E" w:rsidP="00D65F5E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26" w:type="dxa"/>
          </w:tcPr>
          <w:p w14:paraId="409C85E4" w14:textId="77777777" w:rsidR="001A71DD" w:rsidRPr="0012419E" w:rsidRDefault="00D65F5E" w:rsidP="00370075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27" w:type="dxa"/>
          </w:tcPr>
          <w:p w14:paraId="4FC960AE" w14:textId="77777777" w:rsidR="001A71DD" w:rsidRPr="0012419E" w:rsidRDefault="00936468" w:rsidP="00370075">
            <w:pPr>
              <w:rPr>
                <w:b/>
              </w:rPr>
            </w:pPr>
            <w:r w:rsidRPr="0012419E">
              <w:rPr>
                <w:b/>
              </w:rPr>
              <w:t>3</w:t>
            </w:r>
          </w:p>
        </w:tc>
        <w:tc>
          <w:tcPr>
            <w:tcW w:w="326" w:type="dxa"/>
          </w:tcPr>
          <w:p w14:paraId="7B8EDFC7" w14:textId="77777777" w:rsidR="001A71DD" w:rsidRPr="0012419E" w:rsidRDefault="00D65F5E" w:rsidP="00370075">
            <w:pPr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26" w:type="dxa"/>
          </w:tcPr>
          <w:p w14:paraId="332BDD10" w14:textId="77777777" w:rsidR="001A71DD" w:rsidRPr="0012419E" w:rsidRDefault="00D65F5E" w:rsidP="00370075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26" w:type="dxa"/>
          </w:tcPr>
          <w:p w14:paraId="34CC8DBF" w14:textId="77777777" w:rsidR="001A71DD" w:rsidRPr="0012419E" w:rsidRDefault="00D65F5E" w:rsidP="00D65F5E">
            <w:pPr>
              <w:rPr>
                <w:b/>
              </w:rPr>
            </w:pPr>
            <w:r>
              <w:rPr>
                <w:b/>
              </w:rPr>
              <w:t>8</w:t>
            </w:r>
          </w:p>
        </w:tc>
      </w:tr>
    </w:tbl>
    <w:p w14:paraId="4D9C438F" w14:textId="77777777" w:rsidR="00857D62" w:rsidRPr="0012419E" w:rsidRDefault="00857D62" w:rsidP="00857D62">
      <w:pPr>
        <w:jc w:val="both"/>
      </w:pPr>
      <w:r>
        <w:t xml:space="preserve">Nella </w:t>
      </w:r>
      <w:r w:rsidRPr="00857D62">
        <w:rPr>
          <w:b/>
        </w:rPr>
        <w:t>CAUSALE DEL VERSAMENTO</w:t>
      </w:r>
      <w:r>
        <w:t xml:space="preserve"> al tesoriere o al bollettino postale dovrà essere indicato </w:t>
      </w:r>
      <w:r w:rsidRPr="00857D62">
        <w:rPr>
          <w:b/>
        </w:rPr>
        <w:t>NOME</w:t>
      </w:r>
      <w:r>
        <w:t xml:space="preserve"> e </w:t>
      </w:r>
      <w:r w:rsidRPr="00857D62">
        <w:rPr>
          <w:b/>
        </w:rPr>
        <w:t>COGNOME</w:t>
      </w:r>
      <w:r>
        <w:t xml:space="preserve"> del richiedente e il </w:t>
      </w:r>
      <w:r w:rsidRPr="00857D62">
        <w:rPr>
          <w:b/>
        </w:rPr>
        <w:t>GIORNO DI UTILIZZO</w:t>
      </w:r>
    </w:p>
    <w:p w14:paraId="7ED8ACA5" w14:textId="77777777" w:rsidR="00CC1DAB" w:rsidRDefault="00CC1DAB" w:rsidP="00CC1DAB"/>
    <w:p w14:paraId="59644521" w14:textId="77777777" w:rsidR="005A60DD" w:rsidRDefault="005A60DD" w:rsidP="00CC1DAB">
      <w:r>
        <w:t>li…………………………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in fede</w:t>
      </w:r>
    </w:p>
    <w:p w14:paraId="76BCE152" w14:textId="77777777" w:rsidR="00FC189B" w:rsidRDefault="00793B28" w:rsidP="00CF2C15">
      <w:pPr>
        <w:ind w:left="4956" w:firstLine="70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1CFAEE" wp14:editId="3DD344EB">
                <wp:simplePos x="0" y="0"/>
                <wp:positionH relativeFrom="column">
                  <wp:posOffset>3462655</wp:posOffset>
                </wp:positionH>
                <wp:positionV relativeFrom="paragraph">
                  <wp:posOffset>329565</wp:posOffset>
                </wp:positionV>
                <wp:extent cx="2120900" cy="0"/>
                <wp:effectExtent l="5080" t="5715" r="7620" b="1333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1209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02F0B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272.65pt;margin-top:25.95pt;width:167pt;height:0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"/>
            </w:pict>
          </mc:Fallback>
        </mc:AlternateContent>
      </w:r>
    </w:p>
    <w:sectPr w:rsidR="00FC189B" w:rsidSect="00633BD9">
      <w:headerReference w:type="default" r:id="rId8"/>
      <w:footerReference w:type="default" r:id="rId9"/>
      <w:pgSz w:w="11906" w:h="16838"/>
      <w:pgMar w:top="284" w:right="1134" w:bottom="181" w:left="1134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A5727" w14:textId="77777777" w:rsidR="00BC257B" w:rsidRDefault="00BC257B">
      <w:r>
        <w:separator/>
      </w:r>
    </w:p>
  </w:endnote>
  <w:endnote w:type="continuationSeparator" w:id="0">
    <w:p w14:paraId="18DE3585" w14:textId="77777777" w:rsidR="00BC257B" w:rsidRDefault="00BC25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02D1C" w14:textId="77777777" w:rsidR="00B65B00" w:rsidRDefault="00B65B00" w:rsidP="00B65B00">
    <w:pPr>
      <w:pStyle w:val="Pidipagina"/>
      <w:rPr>
        <w:rFonts w:ascii="Garamond" w:hAnsi="Garamond"/>
        <w:sz w:val="22"/>
      </w:rPr>
    </w:pPr>
  </w:p>
  <w:p w14:paraId="7A7F6C80" w14:textId="77777777" w:rsidR="00B65B00" w:rsidRDefault="00B65B00" w:rsidP="00B65B00">
    <w:pPr>
      <w:pStyle w:val="Pidipagina"/>
      <w:spacing w:line="360" w:lineRule="auto"/>
      <w:rPr>
        <w:rFonts w:ascii="Garamond" w:hAnsi="Garamond"/>
        <w:sz w:val="22"/>
      </w:rPr>
    </w:pPr>
    <w:r>
      <w:rPr>
        <w:rFonts w:ascii="Garamond" w:hAnsi="Garamond"/>
        <w:sz w:val="22"/>
      </w:rPr>
      <w:t>Indirizzo: Via Roma, 29                                                      Sito internet: www.comunepalu.it</w:t>
    </w:r>
  </w:p>
  <w:p w14:paraId="057268D5" w14:textId="77777777" w:rsidR="00B65B00" w:rsidRDefault="00B65B00" w:rsidP="00B65B00">
    <w:pPr>
      <w:pStyle w:val="Pidipagina"/>
      <w:spacing w:line="360" w:lineRule="auto"/>
      <w:rPr>
        <w:rFonts w:ascii="Garamond" w:hAnsi="Garamond"/>
        <w:sz w:val="22"/>
      </w:rPr>
    </w:pPr>
    <w:r>
      <w:rPr>
        <w:rFonts w:ascii="Garamond" w:hAnsi="Garamond"/>
        <w:sz w:val="22"/>
      </w:rPr>
      <w:t>Telefono: 045/6070021 - fax 045/6070012                         e-mail: sindacofarina@comunepalu.it</w:t>
    </w:r>
  </w:p>
  <w:p w14:paraId="112C7073" w14:textId="77777777" w:rsidR="00B65B00" w:rsidRDefault="00B65B00" w:rsidP="00B65B00">
    <w:pPr>
      <w:pStyle w:val="Pidipagina"/>
      <w:spacing w:line="360" w:lineRule="auto"/>
      <w:rPr>
        <w:rFonts w:ascii="Garamond" w:hAnsi="Garamond"/>
        <w:sz w:val="22"/>
      </w:rPr>
    </w:pPr>
    <w:r>
      <w:rPr>
        <w:rFonts w:ascii="Garamond" w:hAnsi="Garamond"/>
        <w:sz w:val="22"/>
      </w:rPr>
      <w:t xml:space="preserve">Codice fiscale e partita IVA: 00689720233                          </w:t>
    </w:r>
    <w:proofErr w:type="spellStart"/>
    <w:r>
      <w:rPr>
        <w:rFonts w:ascii="Garamond" w:hAnsi="Garamond"/>
        <w:sz w:val="22"/>
      </w:rPr>
      <w:t>P.e.c</w:t>
    </w:r>
    <w:proofErr w:type="spellEnd"/>
    <w:r>
      <w:rPr>
        <w:rFonts w:ascii="Garamond" w:hAnsi="Garamond"/>
        <w:sz w:val="22"/>
      </w:rPr>
      <w:t>.: palu@cert.ip-veneto.net</w:t>
    </w:r>
  </w:p>
  <w:p w14:paraId="70E2A0AD" w14:textId="77777777" w:rsidR="00757A1D" w:rsidRPr="00FC7F3B" w:rsidRDefault="00757A1D" w:rsidP="00592628">
    <w:pPr>
      <w:pStyle w:val="Pidipagina"/>
      <w:tabs>
        <w:tab w:val="clear" w:pos="4819"/>
        <w:tab w:val="clear" w:pos="9638"/>
        <w:tab w:val="left" w:pos="2475"/>
      </w:tabs>
      <w:rPr>
        <w:rFonts w:ascii="Times New Roman" w:hAnsi="Times New Roman"/>
        <w:sz w:val="18"/>
        <w:szCs w:val="18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4B9CAB" w14:textId="77777777" w:rsidR="00BC257B" w:rsidRDefault="00BC257B">
      <w:r>
        <w:separator/>
      </w:r>
    </w:p>
  </w:footnote>
  <w:footnote w:type="continuationSeparator" w:id="0">
    <w:p w14:paraId="3A957D28" w14:textId="77777777" w:rsidR="00BC257B" w:rsidRDefault="00BC25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FA221" w14:textId="77777777" w:rsidR="00633BD9" w:rsidRDefault="00633BD9" w:rsidP="00633BD9">
    <w:pPr>
      <w:jc w:val="center"/>
      <w:rPr>
        <w:rFonts w:ascii="Monotype Corsiva" w:hAnsi="Monotype Corsiva" w:cs="Arial"/>
        <w:sz w:val="84"/>
        <w:szCs w:val="32"/>
      </w:rPr>
    </w:pPr>
    <w:r>
      <w:rPr>
        <w:rFonts w:ascii="Monotype Corsiva" w:hAnsi="Monotype Corsiva" w:cs="Arial"/>
        <w:noProof/>
        <w:sz w:val="84"/>
        <w:szCs w:val="32"/>
      </w:rPr>
      <w:drawing>
        <wp:anchor distT="0" distB="0" distL="114300" distR="114300" simplePos="0" relativeHeight="251659776" behindDoc="0" locked="0" layoutInCell="1" allowOverlap="0" wp14:anchorId="2444F398" wp14:editId="0441DFAB">
          <wp:simplePos x="0" y="0"/>
          <wp:positionH relativeFrom="column">
            <wp:posOffset>641377</wp:posOffset>
          </wp:positionH>
          <wp:positionV relativeFrom="paragraph">
            <wp:posOffset>-136187</wp:posOffset>
          </wp:positionV>
          <wp:extent cx="769728" cy="1021404"/>
          <wp:effectExtent l="19050" t="0" r="0" b="0"/>
          <wp:wrapNone/>
          <wp:docPr id="3" name="Immagine 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9728" cy="102140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Monotype Corsiva" w:hAnsi="Monotype Corsiva" w:cs="Arial"/>
        <w:sz w:val="84"/>
        <w:szCs w:val="32"/>
      </w:rPr>
      <w:t>Comune di Palù</w:t>
    </w:r>
  </w:p>
  <w:p w14:paraId="607BCAEA" w14:textId="77777777" w:rsidR="00757A1D" w:rsidRPr="00633BD9" w:rsidRDefault="00633BD9" w:rsidP="00633BD9">
    <w:pPr>
      <w:jc w:val="center"/>
      <w:rPr>
        <w:rFonts w:ascii="Monotype Corsiva" w:hAnsi="Monotype Corsiva" w:cs="Arial"/>
        <w:sz w:val="32"/>
        <w:szCs w:val="24"/>
      </w:rPr>
    </w:pPr>
    <w:r>
      <w:rPr>
        <w:sz w:val="32"/>
        <w:szCs w:val="32"/>
      </w:rPr>
      <w:t>Provincia di Verona</w:t>
    </w:r>
    <w:r>
      <w:rPr>
        <w:sz w:val="32"/>
      </w:rPr>
      <w:t xml:space="preserve">                                                                                </w:t>
    </w:r>
    <w:r>
      <w:rPr>
        <w:rFonts w:ascii="Monotype Corsiva" w:hAnsi="Monotype Corsiva" w:cs="Arial"/>
        <w:sz w:val="32"/>
        <w:szCs w:val="24"/>
      </w:rPr>
      <w:t xml:space="preserve">                               </w:t>
    </w:r>
  </w:p>
  <w:p w14:paraId="082467AD" w14:textId="77777777" w:rsidR="00757A1D" w:rsidRDefault="00757A1D">
    <w:pPr>
      <w:pStyle w:val="Intestazione"/>
      <w:tabs>
        <w:tab w:val="clear" w:pos="9638"/>
        <w:tab w:val="right" w:pos="9923"/>
      </w:tabs>
      <w:rPr>
        <w:sz w:val="16"/>
      </w:rPr>
    </w:pPr>
    <w:r>
      <w:tab/>
    </w:r>
    <w:r>
      <w:tab/>
    </w:r>
    <w:r>
      <w:rPr>
        <w:sz w:val="16"/>
      </w:rPr>
      <w:tab/>
    </w:r>
    <w:r>
      <w:rPr>
        <w:sz w:val="16"/>
      </w:rPr>
      <w:tab/>
    </w:r>
    <w:r>
      <w:rPr>
        <w:sz w:val="16"/>
      </w:rPr>
      <w:tab/>
    </w: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12A50"/>
    <w:multiLevelType w:val="hybridMultilevel"/>
    <w:tmpl w:val="FB6CE2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D73175"/>
    <w:multiLevelType w:val="multilevel"/>
    <w:tmpl w:val="38E86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8143C1"/>
    <w:multiLevelType w:val="hybridMultilevel"/>
    <w:tmpl w:val="7F00CBD6"/>
    <w:lvl w:ilvl="0" w:tplc="802EE6EC">
      <w:start w:val="1"/>
      <w:numFmt w:val="bullet"/>
      <w:lvlText w:val="□"/>
      <w:lvlJc w:val="left"/>
      <w:pPr>
        <w:ind w:left="720" w:hanging="360"/>
      </w:pPr>
      <w:rPr>
        <w:rFonts w:ascii="Arial Black" w:hAnsi="Arial Black" w:hint="default"/>
        <w:b/>
        <w:i w:val="0"/>
        <w:sz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D84A36"/>
    <w:multiLevelType w:val="hybridMultilevel"/>
    <w:tmpl w:val="5DA87DCE"/>
    <w:lvl w:ilvl="0" w:tplc="5546B698"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08C30A5"/>
    <w:multiLevelType w:val="hybridMultilevel"/>
    <w:tmpl w:val="2AA0CAA4"/>
    <w:lvl w:ilvl="0" w:tplc="C98CB9D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BA107A"/>
    <w:multiLevelType w:val="hybridMultilevel"/>
    <w:tmpl w:val="A2A070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762EBE"/>
    <w:multiLevelType w:val="hybridMultilevel"/>
    <w:tmpl w:val="E4483A2E"/>
    <w:lvl w:ilvl="0" w:tplc="802EE6EC">
      <w:start w:val="1"/>
      <w:numFmt w:val="bullet"/>
      <w:lvlText w:val="□"/>
      <w:lvlJc w:val="left"/>
      <w:pPr>
        <w:ind w:left="720" w:hanging="360"/>
      </w:pPr>
      <w:rPr>
        <w:rFonts w:ascii="Arial Black" w:hAnsi="Arial Black" w:hint="default"/>
        <w:b/>
        <w:i w:val="0"/>
        <w:sz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5626342">
    <w:abstractNumId w:val="0"/>
  </w:num>
  <w:num w:numId="2" w16cid:durableId="421801076">
    <w:abstractNumId w:val="4"/>
  </w:num>
  <w:num w:numId="3" w16cid:durableId="1313830963">
    <w:abstractNumId w:val="3"/>
  </w:num>
  <w:num w:numId="4" w16cid:durableId="1182015993">
    <w:abstractNumId w:val="1"/>
  </w:num>
  <w:num w:numId="5" w16cid:durableId="1198160297">
    <w:abstractNumId w:val="2"/>
  </w:num>
  <w:num w:numId="6" w16cid:durableId="902983527">
    <w:abstractNumId w:val="6"/>
  </w:num>
  <w:num w:numId="7" w16cid:durableId="149082416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0F3"/>
    <w:rsid w:val="000171AE"/>
    <w:rsid w:val="000911D5"/>
    <w:rsid w:val="000B2090"/>
    <w:rsid w:val="00120A4D"/>
    <w:rsid w:val="0012419E"/>
    <w:rsid w:val="001569BA"/>
    <w:rsid w:val="0018104F"/>
    <w:rsid w:val="001A71DD"/>
    <w:rsid w:val="00254FFA"/>
    <w:rsid w:val="002E565F"/>
    <w:rsid w:val="00307ED2"/>
    <w:rsid w:val="00344886"/>
    <w:rsid w:val="00345590"/>
    <w:rsid w:val="0036781C"/>
    <w:rsid w:val="00370075"/>
    <w:rsid w:val="003A5A66"/>
    <w:rsid w:val="003E162A"/>
    <w:rsid w:val="00417699"/>
    <w:rsid w:val="00465B37"/>
    <w:rsid w:val="0047404B"/>
    <w:rsid w:val="00523E88"/>
    <w:rsid w:val="005374FC"/>
    <w:rsid w:val="0058007B"/>
    <w:rsid w:val="00592628"/>
    <w:rsid w:val="005A60DD"/>
    <w:rsid w:val="005D4F3D"/>
    <w:rsid w:val="005D52FF"/>
    <w:rsid w:val="005E7F2F"/>
    <w:rsid w:val="005F70F3"/>
    <w:rsid w:val="00603BB7"/>
    <w:rsid w:val="0061679B"/>
    <w:rsid w:val="00633BD9"/>
    <w:rsid w:val="006A2745"/>
    <w:rsid w:val="006B57AE"/>
    <w:rsid w:val="006F1E37"/>
    <w:rsid w:val="00703F0D"/>
    <w:rsid w:val="00726D48"/>
    <w:rsid w:val="00757A1D"/>
    <w:rsid w:val="00757AAD"/>
    <w:rsid w:val="00765A87"/>
    <w:rsid w:val="00793B28"/>
    <w:rsid w:val="007C0E01"/>
    <w:rsid w:val="00801DC9"/>
    <w:rsid w:val="00825D21"/>
    <w:rsid w:val="00857D62"/>
    <w:rsid w:val="008647B3"/>
    <w:rsid w:val="00936468"/>
    <w:rsid w:val="00A702AA"/>
    <w:rsid w:val="00AE1948"/>
    <w:rsid w:val="00AE397D"/>
    <w:rsid w:val="00AE73FE"/>
    <w:rsid w:val="00B50E71"/>
    <w:rsid w:val="00B65B00"/>
    <w:rsid w:val="00B80D4D"/>
    <w:rsid w:val="00B94E72"/>
    <w:rsid w:val="00BA1EEC"/>
    <w:rsid w:val="00BC257B"/>
    <w:rsid w:val="00BE1C02"/>
    <w:rsid w:val="00BE20E0"/>
    <w:rsid w:val="00CA12AC"/>
    <w:rsid w:val="00CB2AF7"/>
    <w:rsid w:val="00CC1DAB"/>
    <w:rsid w:val="00CE1978"/>
    <w:rsid w:val="00CF2C15"/>
    <w:rsid w:val="00D111C3"/>
    <w:rsid w:val="00D47570"/>
    <w:rsid w:val="00D568F7"/>
    <w:rsid w:val="00D63089"/>
    <w:rsid w:val="00D65F5E"/>
    <w:rsid w:val="00D95327"/>
    <w:rsid w:val="00DE2E5E"/>
    <w:rsid w:val="00E053D5"/>
    <w:rsid w:val="00EB2F7D"/>
    <w:rsid w:val="00EC78A9"/>
    <w:rsid w:val="00EF4568"/>
    <w:rsid w:val="00F13EBE"/>
    <w:rsid w:val="00F17097"/>
    <w:rsid w:val="00F431BB"/>
    <w:rsid w:val="00F463B5"/>
    <w:rsid w:val="00F96FBF"/>
    <w:rsid w:val="00FC189B"/>
    <w:rsid w:val="00FC3054"/>
    <w:rsid w:val="00FC7F3B"/>
    <w:rsid w:val="00FD4D0D"/>
    <w:rsid w:val="00FF3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497FE7"/>
  <w15:docId w15:val="{D0F970AB-9EEB-4201-90FD-8A80340CA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E73FE"/>
    <w:rPr>
      <w:rFonts w:ascii="Arial" w:hAnsi="Arial"/>
      <w:sz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E162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rsid w:val="00AE73FE"/>
    <w:pPr>
      <w:keepNext/>
      <w:jc w:val="center"/>
      <w:outlineLvl w:val="1"/>
    </w:pPr>
    <w:rPr>
      <w:b/>
      <w:spacing w:val="14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semiHidden/>
    <w:rsid w:val="00AE73F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rsid w:val="00AE73FE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Normale"/>
    <w:uiPriority w:val="34"/>
    <w:qFormat/>
    <w:rsid w:val="00FF3518"/>
    <w:pPr>
      <w:ind w:left="708"/>
    </w:pPr>
  </w:style>
  <w:style w:type="character" w:styleId="Collegamentoipertestuale">
    <w:name w:val="Hyperlink"/>
    <w:basedOn w:val="Carpredefinitoparagrafo"/>
    <w:uiPriority w:val="99"/>
    <w:unhideWhenUsed/>
    <w:rsid w:val="0018104F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E162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A702AA"/>
    <w:rPr>
      <w:rFonts w:ascii="Arial" w:hAnsi="Arial"/>
      <w:sz w:val="24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A702AA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A702AA"/>
    <w:rPr>
      <w:rFonts w:ascii="Arial" w:hAnsi="Arial"/>
      <w:sz w:val="16"/>
      <w:szCs w:val="16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C189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C189B"/>
    <w:rPr>
      <w:rFonts w:ascii="Arial" w:hAnsi="Arial"/>
      <w:sz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A60D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A60DD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5A60D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04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mi\Microsoft%20Office\Modelli\CARTA%20INTESTATA%20COMUNE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B29111-6B24-48AF-A9AB-544D47A23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COMUNE</Template>
  <TotalTime>1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Links>
    <vt:vector size="12" baseType="variant">
      <vt:variant>
        <vt:i4>1966134</vt:i4>
      </vt:variant>
      <vt:variant>
        <vt:i4>3</vt:i4>
      </vt:variant>
      <vt:variant>
        <vt:i4>0</vt:i4>
      </vt:variant>
      <vt:variant>
        <vt:i4>5</vt:i4>
      </vt:variant>
      <vt:variant>
        <vt:lpwstr>mailto:palu@cert.ip-veneto.net</vt:lpwstr>
      </vt:variant>
      <vt:variant>
        <vt:lpwstr/>
      </vt:variant>
      <vt:variant>
        <vt:i4>4653113</vt:i4>
      </vt:variant>
      <vt:variant>
        <vt:i4>0</vt:i4>
      </vt:variant>
      <vt:variant>
        <vt:i4>0</vt:i4>
      </vt:variant>
      <vt:variant>
        <vt:i4>5</vt:i4>
      </vt:variant>
      <vt:variant>
        <vt:lpwstr>mailto:contabilita-scuola@comunepalu.it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</dc:creator>
  <cp:lastModifiedBy>michela saggioro</cp:lastModifiedBy>
  <cp:revision>2</cp:revision>
  <cp:lastPrinted>2012-01-28T08:00:00Z</cp:lastPrinted>
  <dcterms:created xsi:type="dcterms:W3CDTF">2023-06-14T10:40:00Z</dcterms:created>
  <dcterms:modified xsi:type="dcterms:W3CDTF">2023-06-14T10:40:00Z</dcterms:modified>
</cp:coreProperties>
</file>